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00E" w:rsidRDefault="000C4B52" w:rsidP="00161972">
      <w:pPr>
        <w:jc w:val="right"/>
      </w:pPr>
      <w:r>
        <w:rPr>
          <w:noProof/>
        </w:rPr>
        <w:pict>
          <v:rect id="Obdélník 1" o:spid="_x0000_s1026" style="position:absolute;left:0;text-align:left;margin-left:-6.9pt;margin-top:-6.45pt;width:480.75pt;height:27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" filled="f" strokecolor="#0070c0">
            <v:shadow on="t" color="black" opacity="26214f" origin="-.5,-.5" offset=".74836mm,.74836mm"/>
            <v:path arrowok="t"/>
            <v:textbox style="mso-fit-shape-to-text:t">
              <w:txbxContent>
                <w:p w:rsidR="00990FF6" w:rsidRDefault="00990FF6" w:rsidP="00990FF6">
                  <w:pPr>
                    <w:pStyle w:val="Normlnweb"/>
                    <w:kinsoku w:val="0"/>
                    <w:overflowPunct w:val="0"/>
                    <w:spacing w:before="0" w:beforeAutospacing="0" w:after="0" w:afterAutospacing="0"/>
                    <w:textAlignment w:val="baseline"/>
                  </w:pPr>
                  <w:r w:rsidRPr="00990FF6">
                    <w:rPr>
                      <w:rFonts w:ascii="Calibri" w:eastAsia="Calibri" w:hAnsi="Calibri"/>
                      <w:b/>
                      <w:bCs/>
                      <w:i/>
                      <w:iCs/>
                      <w:color w:val="003366"/>
                      <w:kern w:val="24"/>
                      <w:sz w:val="32"/>
                      <w:szCs w:val="32"/>
                    </w:rPr>
                    <w:t>1. KŠPA Kladno, s. r. o., Holandská 2531, 272 01 Kladno, www.1kspa.cz</w:t>
                  </w:r>
                </w:p>
              </w:txbxContent>
            </v:textbox>
          </v:rect>
        </w:pict>
      </w:r>
    </w:p>
    <w:p w:rsidR="00990FF6" w:rsidRDefault="00990FF6" w:rsidP="00990FF6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219710</wp:posOffset>
            </wp:positionV>
            <wp:extent cx="2996565" cy="1687830"/>
            <wp:effectExtent l="0" t="0" r="0" b="0"/>
            <wp:wrapSquare wrapText="bothSides"/>
            <wp:docPr id="3" name="Obrázek 2" descr="logo_ks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spa.gif"/>
                    <pic:cNvPicPr/>
                  </pic:nvPicPr>
                  <pic:blipFill>
                    <a:blip r:embed="rId8" cstate="print"/>
                    <a:srcRect t="18994" r="4429" b="3265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FF6" w:rsidRDefault="00990FF6" w:rsidP="00990FF6">
      <w:pPr>
        <w:rPr>
          <w:b/>
          <w:sz w:val="24"/>
        </w:rPr>
      </w:pPr>
    </w:p>
    <w:p w:rsidR="00990FF6" w:rsidRDefault="00990FF6" w:rsidP="00990FF6">
      <w:pPr>
        <w:rPr>
          <w:b/>
          <w:sz w:val="24"/>
        </w:rPr>
      </w:pPr>
    </w:p>
    <w:p w:rsidR="00990FF6" w:rsidRDefault="00990FF6" w:rsidP="00990FF6">
      <w:pPr>
        <w:rPr>
          <w:b/>
          <w:sz w:val="24"/>
        </w:rPr>
      </w:pPr>
    </w:p>
    <w:p w:rsidR="00990FF6" w:rsidRDefault="00990FF6" w:rsidP="00990FF6">
      <w:pPr>
        <w:rPr>
          <w:b/>
          <w:sz w:val="24"/>
        </w:rPr>
      </w:pPr>
    </w:p>
    <w:p w:rsidR="00990FF6" w:rsidRDefault="00990FF6" w:rsidP="00990FF6">
      <w:pPr>
        <w:rPr>
          <w:b/>
          <w:sz w:val="24"/>
        </w:rPr>
      </w:pPr>
    </w:p>
    <w:p w:rsidR="00161972" w:rsidRDefault="00990FF6" w:rsidP="00990FF6">
      <w:pPr>
        <w:rPr>
          <w:b/>
          <w:sz w:val="24"/>
        </w:rPr>
      </w:pPr>
      <w:r>
        <w:rPr>
          <w:b/>
          <w:sz w:val="24"/>
        </w:rPr>
        <w:t>Č</w:t>
      </w:r>
      <w:r w:rsidR="00161972" w:rsidRPr="00F23A38">
        <w:rPr>
          <w:b/>
          <w:sz w:val="24"/>
        </w:rPr>
        <w:t xml:space="preserve">íslo projektu: </w:t>
      </w:r>
      <w:sdt>
        <w:sdtPr>
          <w:rPr>
            <w:b/>
            <w:sz w:val="24"/>
          </w:rPr>
          <w:id w:val="15723658"/>
          <w:placeholder>
            <w:docPart w:val="6A7EDEE3879E4F4F8F18E0033AC6DDAD"/>
          </w:placeholder>
        </w:sdtPr>
        <w:sdtEndPr/>
        <w:sdtContent>
          <w:r w:rsidR="002714F9">
            <w:rPr>
              <w:b/>
              <w:sz w:val="24"/>
            </w:rPr>
            <w:t>CZ.1.07/1.5.00/34.0292</w:t>
          </w:r>
        </w:sdtContent>
      </w:sdt>
    </w:p>
    <w:p w:rsidR="00990FF6" w:rsidRPr="00F23A38" w:rsidRDefault="00990FF6" w:rsidP="00990FF6">
      <w:pPr>
        <w:rPr>
          <w:b/>
          <w:sz w:val="24"/>
        </w:rPr>
      </w:pPr>
      <w:r>
        <w:rPr>
          <w:b/>
          <w:sz w:val="24"/>
        </w:rPr>
        <w:t xml:space="preserve">Číslo materiálu: </w:t>
      </w:r>
      <w:sdt>
        <w:sdtPr>
          <w:rPr>
            <w:b/>
          </w:rPr>
          <w:id w:val="15723657"/>
          <w:placeholder>
            <w:docPart w:val="C6EFA3786C58451B81D2E47C4F7CBD0C"/>
          </w:placeholder>
          <w:text/>
        </w:sdtPr>
        <w:sdtEndPr/>
        <w:sdtContent>
          <w:r w:rsidR="00861FD3">
            <w:rPr>
              <w:b/>
            </w:rPr>
            <w:t>VY_32_INOVACE_EKL-</w:t>
          </w:r>
          <w:r w:rsidR="002714F9">
            <w:rPr>
              <w:b/>
            </w:rPr>
            <w:t>01</w:t>
          </w:r>
        </w:sdtContent>
      </w:sdt>
    </w:p>
    <w:p w:rsidR="00161972" w:rsidRDefault="00990FF6" w:rsidP="00161972">
      <w:pPr>
        <w:rPr>
          <w:b/>
          <w:color w:val="365F91" w:themeColor="accent1" w:themeShade="BF"/>
          <w:sz w:val="28"/>
        </w:rPr>
      </w:pPr>
      <w:r>
        <w:rPr>
          <w:b/>
          <w:sz w:val="24"/>
        </w:rPr>
        <w:t>Tematický celek</w:t>
      </w:r>
      <w:r w:rsidR="003B71AD">
        <w:rPr>
          <w:b/>
          <w:sz w:val="24"/>
        </w:rPr>
        <w:t xml:space="preserve"> (sada)</w:t>
      </w:r>
      <w:r w:rsidR="00161972" w:rsidRPr="00F23A38">
        <w:rPr>
          <w:b/>
          <w:sz w:val="24"/>
        </w:rPr>
        <w:t xml:space="preserve">: </w:t>
      </w:r>
      <w:sdt>
        <w:sdtPr>
          <w:rPr>
            <w:b/>
            <w:color w:val="365F91" w:themeColor="accent1" w:themeShade="BF"/>
            <w:sz w:val="32"/>
          </w:rPr>
          <w:id w:val="15723659"/>
          <w:placeholder>
            <w:docPart w:val="6A7EDEE3879E4F4F8F18E0033AC6DDAD"/>
          </w:placeholder>
        </w:sdtPr>
        <w:sdtEndPr/>
        <w:sdtContent>
          <w:r w:rsidR="002714F9">
            <w:rPr>
              <w:b/>
              <w:color w:val="365F91" w:themeColor="accent1" w:themeShade="BF"/>
              <w:sz w:val="32"/>
            </w:rPr>
            <w:t>EKOLOGIE ZEMĚ</w:t>
          </w:r>
        </w:sdtContent>
      </w:sdt>
    </w:p>
    <w:p w:rsidR="00161972" w:rsidRPr="003B71AD" w:rsidRDefault="00990FF6" w:rsidP="00161972">
      <w:pPr>
        <w:rPr>
          <w:b/>
          <w:sz w:val="24"/>
        </w:rPr>
      </w:pPr>
      <w:r>
        <w:rPr>
          <w:b/>
          <w:sz w:val="24"/>
        </w:rPr>
        <w:t>Téma</w:t>
      </w:r>
      <w:r w:rsidR="003B71AD">
        <w:rPr>
          <w:b/>
          <w:sz w:val="24"/>
        </w:rPr>
        <w:t xml:space="preserve"> (název)</w:t>
      </w:r>
      <w:r>
        <w:rPr>
          <w:b/>
          <w:sz w:val="24"/>
        </w:rPr>
        <w:t xml:space="preserve"> materiálu</w:t>
      </w:r>
      <w:r w:rsidRPr="00F23A38">
        <w:rPr>
          <w:b/>
          <w:sz w:val="24"/>
        </w:rPr>
        <w:t xml:space="preserve">: </w:t>
      </w:r>
      <w:sdt>
        <w:sdtPr>
          <w:rPr>
            <w:b/>
            <w:color w:val="365F91" w:themeColor="accent1" w:themeShade="BF"/>
            <w:sz w:val="32"/>
          </w:rPr>
          <w:id w:val="332187878"/>
          <w:placeholder>
            <w:docPart w:val="2385EC8189CD4615A0339E271C7B0A04"/>
          </w:placeholder>
        </w:sdtPr>
        <w:sdtEndPr/>
        <w:sdtContent>
          <w:r w:rsidR="002714F9">
            <w:rPr>
              <w:b/>
              <w:color w:val="365F91" w:themeColor="accent1" w:themeShade="BF"/>
              <w:sz w:val="32"/>
            </w:rPr>
            <w:t>Základní složka ekologie</w:t>
          </w:r>
        </w:sdtContent>
      </w:sdt>
    </w:p>
    <w:p w:rsidR="00990FF6" w:rsidRPr="00F23A38" w:rsidRDefault="00990FF6" w:rsidP="00990FF6">
      <w:pPr>
        <w:rPr>
          <w:b/>
          <w:sz w:val="24"/>
        </w:rPr>
      </w:pPr>
      <w:r w:rsidRPr="00F23A38">
        <w:rPr>
          <w:b/>
          <w:sz w:val="24"/>
        </w:rPr>
        <w:t xml:space="preserve">Předmět: </w:t>
      </w:r>
      <w:sdt>
        <w:sdtPr>
          <w:rPr>
            <w:b/>
            <w:sz w:val="24"/>
          </w:rPr>
          <w:id w:val="15723662"/>
          <w:placeholder>
            <w:docPart w:val="7C6B632412D64FF7BFBD8B11B2467FFB"/>
          </w:placeholder>
        </w:sdtPr>
        <w:sdtEndPr/>
        <w:sdtContent>
          <w:r w:rsidR="002714F9">
            <w:rPr>
              <w:b/>
              <w:sz w:val="24"/>
            </w:rPr>
            <w:t>Ekologie</w:t>
          </w:r>
        </w:sdtContent>
      </w:sdt>
    </w:p>
    <w:p w:rsidR="00161972" w:rsidRPr="00F23A38" w:rsidRDefault="00161972" w:rsidP="00161972">
      <w:pPr>
        <w:rPr>
          <w:b/>
          <w:sz w:val="24"/>
        </w:rPr>
      </w:pPr>
      <w:r w:rsidRPr="00F23A38">
        <w:rPr>
          <w:b/>
          <w:sz w:val="24"/>
        </w:rPr>
        <w:t xml:space="preserve">Doporučeno pro ročník: </w:t>
      </w:r>
      <w:sdt>
        <w:sdtPr>
          <w:rPr>
            <w:b/>
            <w:sz w:val="24"/>
          </w:rPr>
          <w:id w:val="15723661"/>
          <w:placeholder>
            <w:docPart w:val="6A7EDEE3879E4F4F8F18E0033AC6DDAD"/>
          </w:placeholder>
        </w:sdtPr>
        <w:sdtEndPr/>
        <w:sdtContent>
          <w:r w:rsidR="002714F9">
            <w:rPr>
              <w:b/>
              <w:sz w:val="24"/>
            </w:rPr>
            <w:t>Druhý</w:t>
          </w:r>
        </w:sdtContent>
      </w:sdt>
    </w:p>
    <w:p w:rsidR="00DC0D87" w:rsidRDefault="00DC0D87" w:rsidP="00161972">
      <w:pPr>
        <w:rPr>
          <w:b/>
          <w:sz w:val="24"/>
        </w:rPr>
      </w:pPr>
      <w:r>
        <w:rPr>
          <w:b/>
          <w:sz w:val="24"/>
        </w:rPr>
        <w:t xml:space="preserve">Obor studia: </w:t>
      </w:r>
      <w:sdt>
        <w:sdtPr>
          <w:rPr>
            <w:b/>
            <w:sz w:val="24"/>
          </w:rPr>
          <w:id w:val="245344"/>
          <w:placeholder>
            <w:docPart w:val="92B8428174EC4FE5BCA7E5F567857E50"/>
          </w:placeholder>
        </w:sdtPr>
        <w:sdtEndPr/>
        <w:sdtContent>
          <w:r w:rsidR="002714F9">
            <w:rPr>
              <w:b/>
              <w:sz w:val="24"/>
            </w:rPr>
            <w:t>Všechny</w:t>
          </w:r>
        </w:sdtContent>
      </w:sdt>
    </w:p>
    <w:p w:rsidR="00161972" w:rsidRDefault="00161972" w:rsidP="00161972">
      <w:pPr>
        <w:rPr>
          <w:b/>
          <w:sz w:val="24"/>
        </w:rPr>
      </w:pPr>
      <w:r w:rsidRPr="00F23A38">
        <w:rPr>
          <w:b/>
          <w:sz w:val="24"/>
        </w:rPr>
        <w:t>Autor</w:t>
      </w:r>
      <w:r w:rsidR="00990FF6">
        <w:rPr>
          <w:b/>
          <w:sz w:val="24"/>
        </w:rPr>
        <w:t xml:space="preserve"> / datum vytvoření</w:t>
      </w:r>
      <w:r w:rsidRPr="00F23A38">
        <w:rPr>
          <w:b/>
          <w:sz w:val="24"/>
        </w:rPr>
        <w:t xml:space="preserve">: </w:t>
      </w:r>
      <w:sdt>
        <w:sdtPr>
          <w:rPr>
            <w:b/>
            <w:sz w:val="24"/>
          </w:rPr>
          <w:id w:val="15723663"/>
          <w:placeholder>
            <w:docPart w:val="6A7EDEE3879E4F4F8F18E0033AC6DDAD"/>
          </w:placeholder>
        </w:sdtPr>
        <w:sdtEndPr/>
        <w:sdtContent>
          <w:r w:rsidR="002714F9">
            <w:rPr>
              <w:b/>
              <w:sz w:val="24"/>
            </w:rPr>
            <w:t>Marcela Machalová</w:t>
          </w:r>
        </w:sdtContent>
      </w:sdt>
      <w:r w:rsidR="00990FF6">
        <w:rPr>
          <w:b/>
          <w:sz w:val="24"/>
        </w:rPr>
        <w:t xml:space="preserve"> </w:t>
      </w:r>
      <w:sdt>
        <w:sdtPr>
          <w:rPr>
            <w:b/>
            <w:sz w:val="24"/>
          </w:rPr>
          <w:id w:val="-584848002"/>
          <w:placeholder>
            <w:docPart w:val="4331FC9304424C138D9AA0CF1933C2A5"/>
          </w:placeholder>
          <w:date w:fullDate="2013-01-08T00:00:00Z">
            <w:dateFormat w:val="d.M.yyyy"/>
            <w:lid w:val="cs-CZ"/>
            <w:storeMappedDataAs w:val="dateTime"/>
            <w:calendar w:val="gregorian"/>
          </w:date>
        </w:sdtPr>
        <w:sdtEndPr/>
        <w:sdtContent>
          <w:r w:rsidR="00861FD3">
            <w:rPr>
              <w:b/>
              <w:sz w:val="24"/>
            </w:rPr>
            <w:t>8.1.2013</w:t>
          </w:r>
        </w:sdtContent>
      </w:sdt>
    </w:p>
    <w:p w:rsidR="00990FF6" w:rsidRDefault="00990FF6" w:rsidP="00161972">
      <w:pPr>
        <w:rPr>
          <w:b/>
          <w:sz w:val="24"/>
        </w:rPr>
      </w:pPr>
      <w:r>
        <w:rPr>
          <w:b/>
          <w:sz w:val="24"/>
        </w:rPr>
        <w:t xml:space="preserve">Anotace: </w:t>
      </w:r>
      <w:sdt>
        <w:sdtPr>
          <w:rPr>
            <w:b/>
            <w:sz w:val="24"/>
          </w:rPr>
          <w:id w:val="-1352412441"/>
          <w:placeholder>
            <w:docPart w:val="5F4BBC4CA74E4DBFBE8C03D5EC4D0C7A"/>
          </w:placeholder>
        </w:sdtPr>
        <w:sdtEndPr/>
        <w:sdtContent>
          <w:r w:rsidR="002714F9">
            <w:rPr>
              <w:b/>
              <w:sz w:val="24"/>
            </w:rPr>
            <w:t>S</w:t>
          </w:r>
          <w:r w:rsidR="00527A72">
            <w:rPr>
              <w:b/>
              <w:sz w:val="24"/>
            </w:rPr>
            <w:t>tudenti se s</w:t>
          </w:r>
          <w:r w:rsidR="002714F9">
            <w:rPr>
              <w:b/>
              <w:sz w:val="24"/>
            </w:rPr>
            <w:t>eznámí se základními pojmy, životním prostředím a systémem ekologických věd.</w:t>
          </w:r>
        </w:sdtContent>
      </w:sdt>
    </w:p>
    <w:p w:rsidR="003B71AD" w:rsidRDefault="003B71AD" w:rsidP="00161972">
      <w:pPr>
        <w:rPr>
          <w:b/>
          <w:sz w:val="24"/>
        </w:rPr>
      </w:pPr>
    </w:p>
    <w:p w:rsidR="00990FF6" w:rsidRPr="00F23A38" w:rsidRDefault="00990FF6" w:rsidP="00161972">
      <w:pPr>
        <w:rPr>
          <w:b/>
          <w:sz w:val="24"/>
        </w:rPr>
      </w:pPr>
      <w:r>
        <w:rPr>
          <w:b/>
          <w:sz w:val="24"/>
        </w:rPr>
        <w:t xml:space="preserve">Metodický pokyn: </w:t>
      </w:r>
      <w:sdt>
        <w:sdtPr>
          <w:rPr>
            <w:b/>
            <w:sz w:val="24"/>
          </w:rPr>
          <w:id w:val="-1409144193"/>
          <w:placeholder>
            <w:docPart w:val="5F4BBC4CA74E4DBFBE8C03D5EC4D0C7A"/>
          </w:placeholder>
        </w:sdtPr>
        <w:sdtEndPr/>
        <w:sdtContent>
          <w:r w:rsidR="002714F9">
            <w:rPr>
              <w:b/>
              <w:sz w:val="24"/>
            </w:rPr>
            <w:t xml:space="preserve">Materiál určen pro </w:t>
          </w:r>
          <w:r w:rsidR="00C00FA4">
            <w:rPr>
              <w:b/>
              <w:sz w:val="24"/>
            </w:rPr>
            <w:t>široké použití.</w:t>
          </w:r>
        </w:sdtContent>
      </w:sdt>
    </w:p>
    <w:p w:rsidR="00990FF6" w:rsidRDefault="00990FF6" w:rsidP="00990FF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373380</wp:posOffset>
            </wp:positionV>
            <wp:extent cx="5756910" cy="1424305"/>
            <wp:effectExtent l="0" t="0" r="0" b="0"/>
            <wp:wrapSquare wrapText="bothSides"/>
            <wp:docPr id="1" name="obrázek 1" descr="http://www.renomecz.cz/opvk%20logo%20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omecz.cz/opvk%20logo%20b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0FF6" w:rsidRDefault="00161972">
      <w:r w:rsidRPr="00F23A38">
        <w:t>Tento výukový materiál vznikl v rámci Operačního programu Vz</w:t>
      </w:r>
      <w:r w:rsidR="00990FF6">
        <w:t>dělávání pro konkurenceschopnost</w:t>
      </w:r>
    </w:p>
    <w:p w:rsidR="006F34A7" w:rsidRPr="006F34A7" w:rsidRDefault="00990FF6" w:rsidP="006F34A7">
      <w:pPr>
        <w:pStyle w:val="Nadpis1"/>
        <w:jc w:val="center"/>
        <w:rPr>
          <w:sz w:val="52"/>
          <w:szCs w:val="52"/>
        </w:rPr>
      </w:pPr>
      <w:r>
        <w:br w:type="page"/>
      </w:r>
      <w:r w:rsidR="006F34A7" w:rsidRPr="006F34A7">
        <w:rPr>
          <w:sz w:val="52"/>
          <w:szCs w:val="52"/>
        </w:rPr>
        <w:lastRenderedPageBreak/>
        <w:t>ZÁKLADNÍ POJMY EKOLOGIE</w:t>
      </w:r>
    </w:p>
    <w:p w:rsidR="006F34A7" w:rsidRDefault="006F34A7" w:rsidP="006F34A7"/>
    <w:p w:rsidR="006F34A7" w:rsidRDefault="006F34A7" w:rsidP="006F34A7"/>
    <w:p w:rsidR="006F34A7" w:rsidRDefault="006F34A7" w:rsidP="006F34A7"/>
    <w:p w:rsidR="006F34A7" w:rsidRDefault="006F34A7" w:rsidP="00766B20">
      <w:pPr>
        <w:jc w:val="both"/>
        <w:rPr>
          <w:rFonts w:asciiTheme="majorHAnsi" w:eastAsiaTheme="majorEastAsia" w:hAnsiTheme="majorHAnsi" w:cstheme="majorBidi"/>
          <w:bCs/>
          <w:color w:val="000000" w:themeColor="text1"/>
          <w:sz w:val="32"/>
          <w:szCs w:val="32"/>
        </w:rPr>
      </w:pPr>
      <w:r w:rsidRPr="00F96102">
        <w:rPr>
          <w:rStyle w:val="Nadpis2Char"/>
          <w:sz w:val="32"/>
          <w:szCs w:val="32"/>
        </w:rPr>
        <w:t xml:space="preserve">Ekologie </w:t>
      </w:r>
      <w:r w:rsidRPr="00F96102">
        <w:rPr>
          <w:rFonts w:asciiTheme="majorHAnsi" w:eastAsiaTheme="majorEastAsia" w:hAnsiTheme="majorHAnsi" w:cstheme="majorBidi"/>
          <w:bCs/>
          <w:color w:val="000000" w:themeColor="text1"/>
          <w:sz w:val="32"/>
          <w:szCs w:val="32"/>
        </w:rPr>
        <w:t>je zkoumání vzájemných vztahů mezi organismy a prostředím – vliv na prostředí a zpětný vliv prostředí na celý stav organismů.</w:t>
      </w:r>
    </w:p>
    <w:p w:rsidR="006F34A7" w:rsidRPr="00F96102" w:rsidRDefault="006F34A7" w:rsidP="006F34A7">
      <w:pPr>
        <w:rPr>
          <w:rFonts w:asciiTheme="majorHAnsi" w:eastAsiaTheme="majorEastAsia" w:hAnsiTheme="majorHAnsi" w:cstheme="majorBidi"/>
          <w:bCs/>
          <w:color w:val="000000" w:themeColor="text1"/>
          <w:sz w:val="32"/>
          <w:szCs w:val="32"/>
        </w:rPr>
      </w:pPr>
    </w:p>
    <w:p w:rsidR="006F34A7" w:rsidRDefault="006F34A7" w:rsidP="006F34A7">
      <w:pPr>
        <w:rPr>
          <w:rFonts w:asciiTheme="majorHAnsi" w:eastAsiaTheme="majorEastAsia" w:hAnsiTheme="majorHAnsi" w:cstheme="majorBidi"/>
          <w:bCs/>
          <w:color w:val="000000" w:themeColor="text1"/>
          <w:sz w:val="40"/>
          <w:szCs w:val="40"/>
        </w:rPr>
      </w:pPr>
    </w:p>
    <w:p w:rsidR="005E3AF4" w:rsidRDefault="005E3AF4" w:rsidP="005E3AF4">
      <w:pPr>
        <w:pStyle w:val="Titulek"/>
        <w:keepNext/>
      </w:pPr>
      <w:r>
        <w:t xml:space="preserve">Obrázek </w:t>
      </w:r>
      <w:fldSimple w:instr=" SEQ Obrázek \* ARABIC ">
        <w:r w:rsidR="002232A0">
          <w:rPr>
            <w:noProof/>
          </w:rPr>
          <w:t>1</w:t>
        </w:r>
      </w:fldSimple>
      <w:r>
        <w:t xml:space="preserve"> - </w:t>
      </w:r>
      <w:proofErr w:type="spellStart"/>
      <w:r>
        <w:t>Cancún</w:t>
      </w:r>
      <w:proofErr w:type="spellEnd"/>
      <w:r>
        <w:t xml:space="preserve"> Mexiko</w:t>
      </w:r>
    </w:p>
    <w:p w:rsidR="006F34A7" w:rsidRDefault="006F34A7" w:rsidP="006F34A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0720" cy="4324221"/>
            <wp:effectExtent l="0" t="0" r="0" b="635"/>
            <wp:docPr id="4" name="Obrázek 1" descr="C:\Users\Marcela Machalová\Pictures\07-10-2012\P703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ela Machalová\Pictures\07-10-2012\P7030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7" w:rsidRDefault="006F34A7" w:rsidP="006F34A7">
      <w:pPr>
        <w:rPr>
          <w:sz w:val="40"/>
          <w:szCs w:val="40"/>
        </w:rPr>
      </w:pPr>
    </w:p>
    <w:p w:rsidR="006F34A7" w:rsidRPr="00F96102" w:rsidRDefault="006F34A7" w:rsidP="006F34A7">
      <w:pPr>
        <w:pStyle w:val="Nadpis2"/>
        <w:jc w:val="center"/>
        <w:rPr>
          <w:sz w:val="32"/>
          <w:szCs w:val="32"/>
        </w:rPr>
      </w:pPr>
      <w:r w:rsidRPr="00F96102">
        <w:rPr>
          <w:sz w:val="32"/>
          <w:szCs w:val="32"/>
        </w:rPr>
        <w:lastRenderedPageBreak/>
        <w:t>Prostředí pro organismus</w:t>
      </w:r>
    </w:p>
    <w:p w:rsidR="006F34A7" w:rsidRPr="00F96102" w:rsidRDefault="006F34A7" w:rsidP="006F34A7">
      <w:pPr>
        <w:rPr>
          <w:rFonts w:asciiTheme="majorHAnsi" w:hAnsiTheme="majorHAnsi"/>
          <w:sz w:val="32"/>
          <w:szCs w:val="32"/>
        </w:rPr>
      </w:pPr>
    </w:p>
    <w:p w:rsidR="006F34A7" w:rsidRPr="00F96102" w:rsidRDefault="00C30A9B" w:rsidP="006F34A7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Prostředí musí:</w:t>
      </w:r>
    </w:p>
    <w:p w:rsidR="006F34A7" w:rsidRPr="00F96102" w:rsidRDefault="006F34A7" w:rsidP="00766B20">
      <w:pPr>
        <w:jc w:val="both"/>
        <w:rPr>
          <w:rFonts w:asciiTheme="majorHAnsi" w:hAnsiTheme="majorHAnsi"/>
          <w:sz w:val="32"/>
          <w:szCs w:val="32"/>
        </w:rPr>
      </w:pPr>
      <w:r w:rsidRPr="00F96102">
        <w:rPr>
          <w:rFonts w:asciiTheme="majorHAnsi" w:hAnsiTheme="majorHAnsi"/>
          <w:sz w:val="32"/>
          <w:szCs w:val="32"/>
        </w:rPr>
        <w:t>-</w:t>
      </w:r>
      <w:r w:rsidR="00455031">
        <w:rPr>
          <w:rFonts w:asciiTheme="majorHAnsi" w:hAnsiTheme="majorHAnsi"/>
          <w:sz w:val="32"/>
          <w:szCs w:val="32"/>
        </w:rPr>
        <w:t xml:space="preserve"> </w:t>
      </w:r>
      <w:r w:rsidRPr="00F96102">
        <w:rPr>
          <w:rFonts w:asciiTheme="majorHAnsi" w:hAnsiTheme="majorHAnsi"/>
          <w:sz w:val="32"/>
          <w:szCs w:val="32"/>
        </w:rPr>
        <w:t xml:space="preserve">zajišťovat energii a látky potřebné k výměně </w:t>
      </w:r>
      <w:r w:rsidR="006E096A" w:rsidRPr="00F96102">
        <w:rPr>
          <w:rFonts w:asciiTheme="majorHAnsi" w:hAnsiTheme="majorHAnsi"/>
          <w:sz w:val="32"/>
          <w:szCs w:val="32"/>
        </w:rPr>
        <w:t xml:space="preserve">látkové a </w:t>
      </w:r>
      <w:r w:rsidR="006E096A">
        <w:rPr>
          <w:rFonts w:asciiTheme="majorHAnsi" w:hAnsiTheme="majorHAnsi"/>
          <w:sz w:val="32"/>
          <w:szCs w:val="32"/>
        </w:rPr>
        <w:t>energetické</w:t>
      </w:r>
      <w:r w:rsidRPr="00F96102">
        <w:rPr>
          <w:rFonts w:asciiTheme="majorHAnsi" w:hAnsiTheme="majorHAnsi"/>
          <w:sz w:val="32"/>
          <w:szCs w:val="32"/>
        </w:rPr>
        <w:t xml:space="preserve"> a k růstu</w:t>
      </w:r>
    </w:p>
    <w:p w:rsidR="006F34A7" w:rsidRPr="00F96102" w:rsidRDefault="006F34A7" w:rsidP="00766B20">
      <w:pPr>
        <w:jc w:val="both"/>
        <w:rPr>
          <w:rFonts w:asciiTheme="majorHAnsi" w:hAnsiTheme="majorHAnsi"/>
          <w:sz w:val="32"/>
          <w:szCs w:val="32"/>
        </w:rPr>
      </w:pPr>
      <w:r w:rsidRPr="00F96102">
        <w:rPr>
          <w:rFonts w:asciiTheme="majorHAnsi" w:hAnsiTheme="majorHAnsi"/>
          <w:sz w:val="32"/>
          <w:szCs w:val="32"/>
        </w:rPr>
        <w:t>-</w:t>
      </w:r>
      <w:r w:rsidR="00455031">
        <w:rPr>
          <w:rFonts w:asciiTheme="majorHAnsi" w:hAnsiTheme="majorHAnsi"/>
          <w:sz w:val="32"/>
          <w:szCs w:val="32"/>
        </w:rPr>
        <w:t xml:space="preserve"> </w:t>
      </w:r>
      <w:r w:rsidRPr="00F96102">
        <w:rPr>
          <w:rFonts w:asciiTheme="majorHAnsi" w:hAnsiTheme="majorHAnsi"/>
          <w:sz w:val="32"/>
          <w:szCs w:val="32"/>
        </w:rPr>
        <w:t>umožň</w:t>
      </w:r>
      <w:r w:rsidR="006E096A">
        <w:rPr>
          <w:rFonts w:asciiTheme="majorHAnsi" w:hAnsiTheme="majorHAnsi"/>
          <w:sz w:val="32"/>
          <w:szCs w:val="32"/>
        </w:rPr>
        <w:t>ovat</w:t>
      </w:r>
      <w:r w:rsidRPr="00F96102">
        <w:rPr>
          <w:rFonts w:asciiTheme="majorHAnsi" w:hAnsiTheme="majorHAnsi"/>
          <w:sz w:val="32"/>
          <w:szCs w:val="32"/>
        </w:rPr>
        <w:t xml:space="preserve"> odstraňování nepotřebných zplodin vznikajících činností organismu</w:t>
      </w:r>
    </w:p>
    <w:p w:rsidR="006F34A7" w:rsidRPr="00F96102" w:rsidRDefault="006F34A7" w:rsidP="00766B20">
      <w:pPr>
        <w:jc w:val="both"/>
        <w:rPr>
          <w:rFonts w:asciiTheme="majorHAnsi" w:hAnsiTheme="majorHAnsi"/>
          <w:sz w:val="32"/>
          <w:szCs w:val="32"/>
        </w:rPr>
      </w:pPr>
      <w:r w:rsidRPr="00F96102">
        <w:rPr>
          <w:rFonts w:asciiTheme="majorHAnsi" w:hAnsiTheme="majorHAnsi"/>
          <w:sz w:val="32"/>
          <w:szCs w:val="32"/>
        </w:rPr>
        <w:t>-</w:t>
      </w:r>
      <w:r w:rsidR="00455031">
        <w:rPr>
          <w:rFonts w:asciiTheme="majorHAnsi" w:hAnsiTheme="majorHAnsi"/>
          <w:sz w:val="32"/>
          <w:szCs w:val="32"/>
        </w:rPr>
        <w:t xml:space="preserve"> </w:t>
      </w:r>
      <w:r w:rsidRPr="00F96102">
        <w:rPr>
          <w:rFonts w:asciiTheme="majorHAnsi" w:hAnsiTheme="majorHAnsi"/>
          <w:sz w:val="32"/>
          <w:szCs w:val="32"/>
        </w:rPr>
        <w:t>zajišťovat bezpečí, tj. takové podmínky, které organismus neohrožují!!!</w:t>
      </w:r>
    </w:p>
    <w:p w:rsidR="006F34A7" w:rsidRDefault="006F34A7" w:rsidP="006F34A7">
      <w:pPr>
        <w:rPr>
          <w:sz w:val="40"/>
          <w:szCs w:val="40"/>
        </w:rPr>
      </w:pPr>
    </w:p>
    <w:p w:rsidR="005E3AF4" w:rsidRDefault="005E3AF4" w:rsidP="005E3AF4">
      <w:pPr>
        <w:pStyle w:val="Titulek"/>
        <w:keepNext/>
      </w:pPr>
      <w:r>
        <w:t xml:space="preserve">Obrázek </w:t>
      </w:r>
      <w:fldSimple w:instr=" SEQ Obrázek \* ARABIC ">
        <w:r w:rsidR="002232A0">
          <w:rPr>
            <w:noProof/>
          </w:rPr>
          <w:t>2</w:t>
        </w:r>
      </w:fldSimple>
      <w:r>
        <w:t xml:space="preserve"> - Los Angeles</w:t>
      </w:r>
    </w:p>
    <w:p w:rsidR="006F34A7" w:rsidRDefault="006F34A7" w:rsidP="006F34A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0720" cy="4324221"/>
            <wp:effectExtent l="0" t="0" r="0" b="635"/>
            <wp:docPr id="5" name="Obrázek 2" descr="C:\Users\Marcela Machalová\Pictures\07-10-2012\P711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ela Machalová\Pictures\07-10-2012\P7110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1A" w:rsidRDefault="0096381A" w:rsidP="006F34A7">
      <w:pPr>
        <w:pStyle w:val="Nadpis2"/>
        <w:jc w:val="center"/>
        <w:rPr>
          <w:sz w:val="32"/>
          <w:szCs w:val="32"/>
        </w:rPr>
      </w:pPr>
    </w:p>
    <w:p w:rsidR="006F34A7" w:rsidRPr="00F96102" w:rsidRDefault="006F34A7" w:rsidP="006F34A7">
      <w:pPr>
        <w:pStyle w:val="Nadpis2"/>
        <w:jc w:val="center"/>
        <w:rPr>
          <w:sz w:val="32"/>
          <w:szCs w:val="32"/>
        </w:rPr>
      </w:pPr>
      <w:r w:rsidRPr="00F96102">
        <w:rPr>
          <w:sz w:val="32"/>
          <w:szCs w:val="32"/>
        </w:rPr>
        <w:t>Ekologii známe jako:</w:t>
      </w:r>
    </w:p>
    <w:p w:rsidR="006F34A7" w:rsidRDefault="006F34A7" w:rsidP="006F34A7"/>
    <w:p w:rsidR="006F34A7" w:rsidRDefault="006F34A7" w:rsidP="006F34A7"/>
    <w:p w:rsidR="006F34A7" w:rsidRPr="00021C2B" w:rsidRDefault="006F34A7" w:rsidP="005E3AF4">
      <w:pPr>
        <w:pStyle w:val="Odstavecseseznamem"/>
        <w:numPr>
          <w:ilvl w:val="0"/>
          <w:numId w:val="3"/>
        </w:numPr>
        <w:ind w:left="426"/>
        <w:rPr>
          <w:sz w:val="32"/>
          <w:szCs w:val="32"/>
        </w:rPr>
      </w:pPr>
      <w:r w:rsidRPr="00F96102">
        <w:rPr>
          <w:sz w:val="32"/>
          <w:szCs w:val="32"/>
        </w:rPr>
        <w:t>biologickou vědu</w:t>
      </w:r>
    </w:p>
    <w:p w:rsidR="005E3AF4" w:rsidRDefault="005E3AF4" w:rsidP="005E3AF4">
      <w:pPr>
        <w:pStyle w:val="Titulek"/>
        <w:keepNext/>
      </w:pPr>
      <w:r>
        <w:t xml:space="preserve">Obrázek </w:t>
      </w:r>
      <w:fldSimple w:instr=" SEQ Obrázek \* ARABIC ">
        <w:r w:rsidR="002232A0">
          <w:rPr>
            <w:noProof/>
          </w:rPr>
          <w:t>3</w:t>
        </w:r>
      </w:fldSimple>
      <w:r>
        <w:t xml:space="preserve"> - Schematický model eukaryotické buňky</w:t>
      </w:r>
    </w:p>
    <w:p w:rsidR="006F34A7" w:rsidRDefault="006F34A7" w:rsidP="005E3AF4">
      <w:pPr>
        <w:jc w:val="center"/>
        <w:rPr>
          <w:sz w:val="40"/>
          <w:szCs w:val="40"/>
        </w:rPr>
      </w:pPr>
      <w:r w:rsidRPr="001F4FAC">
        <w:rPr>
          <w:noProof/>
          <w:sz w:val="40"/>
          <w:szCs w:val="40"/>
        </w:rPr>
        <w:drawing>
          <wp:inline distT="0" distB="0" distL="0" distR="0">
            <wp:extent cx="2854960" cy="1728470"/>
            <wp:effectExtent l="0" t="0" r="2540" b="5080"/>
            <wp:docPr id="6" name="Obrázek 6" descr="http://upload.wikimedia.org/wikipedia/commons/thumb/1/1a/Biological_cell.svg/300px-Biological_cell.svg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1/1a/Biological_cell.svg/300px-Biological_cell.svg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7" w:rsidRPr="005E3AF4" w:rsidRDefault="006F34A7" w:rsidP="005E3AF4">
      <w:pPr>
        <w:rPr>
          <w:rStyle w:val="Hypertextovodkaz"/>
          <w:color w:val="auto"/>
          <w:sz w:val="24"/>
          <w:szCs w:val="24"/>
          <w:u w:val="none"/>
        </w:rPr>
      </w:pPr>
      <w:r w:rsidRPr="005E3AF4">
        <w:rPr>
          <w:sz w:val="24"/>
          <w:szCs w:val="24"/>
        </w:rPr>
        <w:t xml:space="preserve">1 - </w:t>
      </w:r>
      <w:hyperlink r:id="rId14" w:tooltip="Jadérko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jadérko</w:t>
        </w:r>
      </w:hyperlink>
      <w:r w:rsidRPr="005E3AF4">
        <w:rPr>
          <w:sz w:val="24"/>
          <w:szCs w:val="24"/>
        </w:rPr>
        <w:t xml:space="preserve">; 2 - </w:t>
      </w:r>
      <w:hyperlink r:id="rId15" w:tooltip="Buněčné jádro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jádro</w:t>
        </w:r>
      </w:hyperlink>
      <w:r w:rsidRPr="005E3AF4">
        <w:rPr>
          <w:sz w:val="24"/>
          <w:szCs w:val="24"/>
        </w:rPr>
        <w:t xml:space="preserve">; 3- </w:t>
      </w:r>
      <w:hyperlink r:id="rId16" w:tooltip="Ribozom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ribozom</w:t>
        </w:r>
      </w:hyperlink>
      <w:r w:rsidRPr="005E3AF4">
        <w:rPr>
          <w:sz w:val="24"/>
          <w:szCs w:val="24"/>
        </w:rPr>
        <w:t xml:space="preserve">; 4 - </w:t>
      </w:r>
      <w:hyperlink r:id="rId17" w:tooltip="Vezikul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vezikul</w:t>
        </w:r>
      </w:hyperlink>
      <w:r w:rsidRPr="005E3AF4">
        <w:rPr>
          <w:sz w:val="24"/>
          <w:szCs w:val="24"/>
        </w:rPr>
        <w:t xml:space="preserve">; 5 - </w:t>
      </w:r>
      <w:hyperlink r:id="rId18" w:tooltip="Endoplazmatické retikulum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drsné endoplazmatické retikulum</w:t>
        </w:r>
      </w:hyperlink>
      <w:r w:rsidRPr="005E3AF4">
        <w:rPr>
          <w:sz w:val="24"/>
          <w:szCs w:val="24"/>
        </w:rPr>
        <w:t xml:space="preserve">; 6 - </w:t>
      </w:r>
      <w:hyperlink r:id="rId19" w:tooltip="Golgiho aparát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Golgiho aparát</w:t>
        </w:r>
      </w:hyperlink>
      <w:r w:rsidRPr="005E3AF4">
        <w:rPr>
          <w:sz w:val="24"/>
          <w:szCs w:val="24"/>
        </w:rPr>
        <w:t xml:space="preserve">; 7 - </w:t>
      </w:r>
      <w:hyperlink r:id="rId20" w:tooltip="Cytoskelet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cytoskelet</w:t>
        </w:r>
      </w:hyperlink>
      <w:r w:rsidRPr="005E3AF4">
        <w:rPr>
          <w:sz w:val="24"/>
          <w:szCs w:val="24"/>
        </w:rPr>
        <w:t xml:space="preserve">; 8 - </w:t>
      </w:r>
      <w:hyperlink r:id="rId21" w:tooltip="Endoplazmatické retikulum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hladké endoplazmatické retikulum</w:t>
        </w:r>
      </w:hyperlink>
      <w:r w:rsidRPr="005E3AF4">
        <w:rPr>
          <w:sz w:val="24"/>
          <w:szCs w:val="24"/>
        </w:rPr>
        <w:t xml:space="preserve">; 9 - </w:t>
      </w:r>
      <w:hyperlink r:id="rId22" w:tooltip="Mitochondrie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mitochondrie</w:t>
        </w:r>
      </w:hyperlink>
      <w:r w:rsidRPr="005E3AF4">
        <w:rPr>
          <w:sz w:val="24"/>
          <w:szCs w:val="24"/>
        </w:rPr>
        <w:t xml:space="preserve">; 10 - </w:t>
      </w:r>
      <w:hyperlink r:id="rId23" w:tooltip="Vakuola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vakuola</w:t>
        </w:r>
      </w:hyperlink>
      <w:r w:rsidRPr="005E3AF4">
        <w:rPr>
          <w:sz w:val="24"/>
          <w:szCs w:val="24"/>
        </w:rPr>
        <w:t xml:space="preserve">; 11 - </w:t>
      </w:r>
      <w:hyperlink r:id="rId24" w:tooltip="Cytosol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cytosol</w:t>
        </w:r>
      </w:hyperlink>
      <w:r w:rsidRPr="005E3AF4">
        <w:rPr>
          <w:sz w:val="24"/>
          <w:szCs w:val="24"/>
        </w:rPr>
        <w:t xml:space="preserve">; 12 - </w:t>
      </w:r>
      <w:hyperlink r:id="rId25" w:tooltip="Lysozom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lysozom</w:t>
        </w:r>
      </w:hyperlink>
      <w:r w:rsidRPr="005E3AF4">
        <w:rPr>
          <w:sz w:val="24"/>
          <w:szCs w:val="24"/>
        </w:rPr>
        <w:t xml:space="preserve">; 13 - </w:t>
      </w:r>
      <w:hyperlink r:id="rId26" w:tooltip="Centriola" w:history="1">
        <w:r w:rsidRPr="005E3AF4">
          <w:rPr>
            <w:rStyle w:val="Hypertextovodkaz"/>
            <w:color w:val="auto"/>
            <w:sz w:val="24"/>
            <w:szCs w:val="24"/>
            <w:u w:val="none"/>
          </w:rPr>
          <w:t>centriola</w:t>
        </w:r>
      </w:hyperlink>
    </w:p>
    <w:p w:rsidR="006F34A7" w:rsidRPr="00C5756F" w:rsidRDefault="006F34A7" w:rsidP="006F34A7">
      <w:pPr>
        <w:rPr>
          <w:sz w:val="24"/>
          <w:szCs w:val="24"/>
        </w:rPr>
      </w:pPr>
    </w:p>
    <w:p w:rsidR="006F34A7" w:rsidRPr="00F96102" w:rsidRDefault="006F34A7" w:rsidP="005E3AF4">
      <w:pPr>
        <w:pStyle w:val="Odstavecseseznamem"/>
        <w:numPr>
          <w:ilvl w:val="0"/>
          <w:numId w:val="3"/>
        </w:numPr>
        <w:ind w:left="426"/>
        <w:jc w:val="both"/>
        <w:rPr>
          <w:rFonts w:asciiTheme="majorHAnsi" w:hAnsiTheme="majorHAnsi"/>
          <w:sz w:val="32"/>
          <w:szCs w:val="32"/>
        </w:rPr>
      </w:pPr>
      <w:r w:rsidRPr="006E096A">
        <w:rPr>
          <w:sz w:val="32"/>
          <w:szCs w:val="32"/>
        </w:rPr>
        <w:t>ochranu životního prostředí</w:t>
      </w:r>
      <w:r w:rsidRPr="00F96102">
        <w:rPr>
          <w:rFonts w:asciiTheme="majorHAnsi" w:hAnsiTheme="majorHAnsi"/>
          <w:sz w:val="32"/>
          <w:szCs w:val="32"/>
        </w:rPr>
        <w:t xml:space="preserve">  -  o</w:t>
      </w:r>
      <w:r w:rsidRPr="00F96102">
        <w:rPr>
          <w:rFonts w:asciiTheme="majorHAnsi" w:hAnsiTheme="majorHAnsi"/>
          <w:i/>
          <w:iCs/>
          <w:sz w:val="32"/>
          <w:szCs w:val="32"/>
        </w:rPr>
        <w:t>chrana životního prostředí zahrnuje činnosti, jimiž se předchází znečišťování nebo poškozování životního prostředí, nebo se toto znečišťování nebo poškozování omezuje a odstraňuje. Zahrnuje ochranu jeho jednotlivých složek, druhů organismů nebo konkrétních ekosystémů a jejich vzájemných vazeb, ale i ochranu životního prostředí jako celku.</w:t>
      </w:r>
    </w:p>
    <w:p w:rsidR="006F34A7" w:rsidRPr="0013624A" w:rsidRDefault="006F34A7" w:rsidP="00766B20">
      <w:pPr>
        <w:jc w:val="both"/>
        <w:rPr>
          <w:sz w:val="40"/>
          <w:szCs w:val="40"/>
        </w:rPr>
      </w:pPr>
    </w:p>
    <w:p w:rsidR="006F34A7" w:rsidRPr="00F96102" w:rsidRDefault="006F34A7" w:rsidP="005E3AF4">
      <w:pPr>
        <w:pStyle w:val="Odstavecseseznamem"/>
        <w:numPr>
          <w:ilvl w:val="0"/>
          <w:numId w:val="3"/>
        </w:numPr>
        <w:ind w:left="426"/>
        <w:jc w:val="both"/>
        <w:rPr>
          <w:rFonts w:asciiTheme="majorHAnsi" w:hAnsiTheme="majorHAnsi"/>
          <w:i/>
          <w:sz w:val="32"/>
          <w:szCs w:val="32"/>
        </w:rPr>
      </w:pPr>
      <w:r w:rsidRPr="006E096A">
        <w:rPr>
          <w:sz w:val="32"/>
          <w:szCs w:val="32"/>
        </w:rPr>
        <w:t>ideologi</w:t>
      </w:r>
      <w:r w:rsidR="006E096A" w:rsidRPr="006E096A">
        <w:rPr>
          <w:sz w:val="32"/>
          <w:szCs w:val="32"/>
        </w:rPr>
        <w:t>i</w:t>
      </w:r>
      <w:r w:rsidRPr="00F96102">
        <w:rPr>
          <w:rFonts w:asciiTheme="majorHAnsi" w:hAnsiTheme="majorHAnsi"/>
          <w:sz w:val="32"/>
          <w:szCs w:val="32"/>
        </w:rPr>
        <w:t xml:space="preserve"> – </w:t>
      </w:r>
      <w:r w:rsidRPr="00F96102">
        <w:rPr>
          <w:rFonts w:asciiTheme="majorHAnsi" w:hAnsiTheme="majorHAnsi"/>
          <w:i/>
          <w:sz w:val="32"/>
          <w:szCs w:val="32"/>
        </w:rPr>
        <w:t>životní styl - systém významných činností a vztahů, životních projevů a zvyklostí, každodenních praktik, způsobů realizace činností a způsobů chování.</w:t>
      </w:r>
    </w:p>
    <w:p w:rsidR="006F34A7" w:rsidRPr="00284A6B" w:rsidRDefault="006F34A7" w:rsidP="006F34A7">
      <w:pPr>
        <w:pStyle w:val="Odstavecseseznamem"/>
        <w:rPr>
          <w:i/>
          <w:sz w:val="40"/>
          <w:szCs w:val="40"/>
        </w:rPr>
      </w:pPr>
    </w:p>
    <w:p w:rsidR="006F34A7" w:rsidRDefault="006F34A7" w:rsidP="006F34A7">
      <w:pPr>
        <w:pStyle w:val="Nadpis2"/>
        <w:jc w:val="center"/>
        <w:rPr>
          <w:sz w:val="32"/>
          <w:szCs w:val="32"/>
        </w:rPr>
      </w:pPr>
      <w:r w:rsidRPr="00F96102">
        <w:rPr>
          <w:sz w:val="32"/>
          <w:szCs w:val="32"/>
        </w:rPr>
        <w:lastRenderedPageBreak/>
        <w:t>Složky životního prostředí</w:t>
      </w:r>
    </w:p>
    <w:p w:rsidR="006F34A7" w:rsidRDefault="006F34A7" w:rsidP="006F34A7"/>
    <w:p w:rsidR="006F34A7" w:rsidRPr="00F96102" w:rsidRDefault="006F34A7" w:rsidP="00766B20">
      <w:pPr>
        <w:pStyle w:val="Odstavecseseznamem"/>
        <w:numPr>
          <w:ilvl w:val="0"/>
          <w:numId w:val="4"/>
        </w:numPr>
        <w:jc w:val="both"/>
        <w:rPr>
          <w:rFonts w:asciiTheme="majorHAnsi" w:hAnsiTheme="majorHAnsi"/>
          <w:sz w:val="32"/>
          <w:szCs w:val="32"/>
        </w:rPr>
      </w:pPr>
      <w:r w:rsidRPr="00F96102">
        <w:rPr>
          <w:rFonts w:asciiTheme="majorHAnsi" w:hAnsiTheme="majorHAnsi"/>
          <w:sz w:val="32"/>
          <w:szCs w:val="32"/>
        </w:rPr>
        <w:t>Neživé – voda, půda, ovzduší,</w:t>
      </w:r>
      <w:r>
        <w:rPr>
          <w:rFonts w:asciiTheme="majorHAnsi" w:hAnsiTheme="majorHAnsi"/>
          <w:sz w:val="32"/>
          <w:szCs w:val="32"/>
        </w:rPr>
        <w:t xml:space="preserve"> </w:t>
      </w:r>
      <w:r w:rsidRPr="00F96102">
        <w:rPr>
          <w:rFonts w:asciiTheme="majorHAnsi" w:hAnsiTheme="majorHAnsi"/>
          <w:sz w:val="32"/>
          <w:szCs w:val="32"/>
        </w:rPr>
        <w:t>horniny</w:t>
      </w:r>
    </w:p>
    <w:p w:rsidR="006F34A7" w:rsidRPr="000C4B52" w:rsidRDefault="006F34A7" w:rsidP="00766B20">
      <w:pPr>
        <w:pStyle w:val="Odstavecseseznamem"/>
        <w:numPr>
          <w:ilvl w:val="0"/>
          <w:numId w:val="4"/>
        </w:numPr>
        <w:jc w:val="both"/>
        <w:rPr>
          <w:rFonts w:asciiTheme="majorHAnsi" w:hAnsiTheme="majorHAnsi"/>
          <w:sz w:val="32"/>
          <w:szCs w:val="32"/>
        </w:rPr>
      </w:pPr>
      <w:r w:rsidRPr="000C4B52">
        <w:rPr>
          <w:rFonts w:asciiTheme="majorHAnsi" w:hAnsiTheme="majorHAnsi"/>
          <w:sz w:val="32"/>
          <w:szCs w:val="32"/>
        </w:rPr>
        <w:t>Živé - organismy</w:t>
      </w:r>
    </w:p>
    <w:p w:rsidR="006F34A7" w:rsidRDefault="006F34A7" w:rsidP="006F34A7">
      <w:pPr>
        <w:rPr>
          <w:rFonts w:asciiTheme="majorHAnsi" w:hAnsiTheme="majorHAnsi"/>
          <w:i/>
          <w:sz w:val="32"/>
          <w:szCs w:val="32"/>
        </w:rPr>
      </w:pPr>
      <w:bookmarkStart w:id="0" w:name="_GoBack"/>
      <w:bookmarkEnd w:id="0"/>
    </w:p>
    <w:p w:rsidR="006F34A7" w:rsidRPr="00F96102" w:rsidRDefault="006F34A7" w:rsidP="006F34A7">
      <w:pPr>
        <w:jc w:val="center"/>
        <w:rPr>
          <w:rStyle w:val="Nadpis2Char"/>
          <w:sz w:val="32"/>
          <w:szCs w:val="32"/>
        </w:rPr>
      </w:pPr>
      <w:r w:rsidRPr="00F96102">
        <w:rPr>
          <w:rStyle w:val="Nadpis2Char"/>
          <w:sz w:val="32"/>
          <w:szCs w:val="32"/>
        </w:rPr>
        <w:t>Systém ekologických věd</w:t>
      </w:r>
    </w:p>
    <w:p w:rsidR="006F34A7" w:rsidRDefault="006F34A7" w:rsidP="006F34A7">
      <w:pPr>
        <w:rPr>
          <w:rStyle w:val="Nadpis2Char"/>
          <w:sz w:val="32"/>
          <w:szCs w:val="32"/>
        </w:rPr>
      </w:pPr>
    </w:p>
    <w:p w:rsidR="006F34A7" w:rsidRPr="00F96102" w:rsidRDefault="00D52741" w:rsidP="00766B2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1)</w:t>
      </w:r>
      <w:r w:rsidR="00B77E3D">
        <w:rPr>
          <w:rFonts w:asciiTheme="majorHAnsi" w:hAnsiTheme="majorHAnsi"/>
          <w:sz w:val="32"/>
          <w:szCs w:val="32"/>
        </w:rPr>
        <w:t>O</w:t>
      </w:r>
      <w:r w:rsidR="006F34A7" w:rsidRPr="00F96102">
        <w:rPr>
          <w:rFonts w:asciiTheme="majorHAnsi" w:hAnsiTheme="majorHAnsi"/>
          <w:sz w:val="32"/>
          <w:szCs w:val="32"/>
        </w:rPr>
        <w:t>becná ekologie</w:t>
      </w:r>
    </w:p>
    <w:p w:rsidR="006F34A7" w:rsidRPr="00F96102" w:rsidRDefault="00D52741" w:rsidP="00766B2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2)</w:t>
      </w:r>
      <w:r w:rsidR="00B77E3D">
        <w:rPr>
          <w:rFonts w:asciiTheme="majorHAnsi" w:hAnsiTheme="majorHAnsi"/>
          <w:sz w:val="32"/>
          <w:szCs w:val="32"/>
        </w:rPr>
        <w:t>E</w:t>
      </w:r>
      <w:r w:rsidR="006F34A7" w:rsidRPr="00F96102">
        <w:rPr>
          <w:rFonts w:asciiTheme="majorHAnsi" w:hAnsiTheme="majorHAnsi"/>
          <w:sz w:val="32"/>
          <w:szCs w:val="32"/>
        </w:rPr>
        <w:t>kologie mikroorganismů, živočichů a rostlin</w:t>
      </w:r>
    </w:p>
    <w:p w:rsidR="006F34A7" w:rsidRPr="00F96102" w:rsidRDefault="00D52741" w:rsidP="00766B2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3)</w:t>
      </w:r>
      <w:r w:rsidR="00B77E3D">
        <w:rPr>
          <w:rFonts w:asciiTheme="majorHAnsi" w:hAnsiTheme="majorHAnsi"/>
          <w:sz w:val="32"/>
          <w:szCs w:val="32"/>
        </w:rPr>
        <w:t>E</w:t>
      </w:r>
      <w:r w:rsidR="006F34A7" w:rsidRPr="00F96102">
        <w:rPr>
          <w:rFonts w:asciiTheme="majorHAnsi" w:hAnsiTheme="majorHAnsi"/>
          <w:sz w:val="32"/>
          <w:szCs w:val="32"/>
        </w:rPr>
        <w:t xml:space="preserve">kologie moře </w:t>
      </w:r>
    </w:p>
    <w:p w:rsidR="00E9312C" w:rsidRDefault="00E9312C" w:rsidP="00E9312C">
      <w:pPr>
        <w:pStyle w:val="Titulek"/>
        <w:keepNext/>
      </w:pPr>
      <w:r>
        <w:t xml:space="preserve">Obrázek </w:t>
      </w:r>
      <w:fldSimple w:instr=" SEQ Obrázek \* ARABIC ">
        <w:r w:rsidR="002232A0">
          <w:rPr>
            <w:noProof/>
          </w:rPr>
          <w:t>4</w:t>
        </w:r>
      </w:fldSimple>
      <w:r>
        <w:t xml:space="preserve"> - Santa Barbara</w:t>
      </w:r>
      <w:r w:rsidR="00E63BBC">
        <w:t xml:space="preserve"> </w:t>
      </w:r>
      <w:proofErr w:type="spellStart"/>
      <w:r w:rsidR="00E63BBC">
        <w:t>California</w:t>
      </w:r>
      <w:proofErr w:type="spellEnd"/>
    </w:p>
    <w:p w:rsidR="006F34A7" w:rsidRDefault="006F34A7" w:rsidP="006F34A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760720" cy="4324221"/>
            <wp:effectExtent l="0" t="0" r="0" b="635"/>
            <wp:docPr id="7" name="Obrázek 5" descr="C:\Users\Marcela Machalová\Pictures\07-10-2012\P711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ela Machalová\Pictures\07-10-2012\P71103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7" w:rsidRDefault="006F34A7" w:rsidP="006F34A7">
      <w:pPr>
        <w:jc w:val="center"/>
        <w:rPr>
          <w:rFonts w:asciiTheme="majorHAnsi" w:hAnsiTheme="majorHAnsi"/>
          <w:sz w:val="32"/>
          <w:szCs w:val="32"/>
        </w:rPr>
      </w:pPr>
    </w:p>
    <w:p w:rsidR="006F34A7" w:rsidRPr="00F96102" w:rsidRDefault="00D52741" w:rsidP="00766B20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lastRenderedPageBreak/>
        <w:t>4)</w:t>
      </w:r>
      <w:r w:rsidR="00B77E3D">
        <w:rPr>
          <w:rFonts w:asciiTheme="majorHAnsi" w:hAnsiTheme="majorHAnsi"/>
          <w:sz w:val="32"/>
          <w:szCs w:val="32"/>
        </w:rPr>
        <w:t>E</w:t>
      </w:r>
      <w:r w:rsidR="006F34A7" w:rsidRPr="00F96102">
        <w:rPr>
          <w:rFonts w:asciiTheme="majorHAnsi" w:hAnsiTheme="majorHAnsi"/>
          <w:sz w:val="32"/>
          <w:szCs w:val="32"/>
        </w:rPr>
        <w:t>kologie lesa</w:t>
      </w:r>
    </w:p>
    <w:p w:rsidR="000C4B52" w:rsidRDefault="00D52741" w:rsidP="000C4B52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5)</w:t>
      </w:r>
      <w:r w:rsidR="00B77E3D">
        <w:rPr>
          <w:rFonts w:asciiTheme="majorHAnsi" w:hAnsiTheme="majorHAnsi"/>
          <w:sz w:val="32"/>
          <w:szCs w:val="32"/>
        </w:rPr>
        <w:t>E</w:t>
      </w:r>
      <w:r w:rsidR="006F34A7" w:rsidRPr="00F96102">
        <w:rPr>
          <w:rFonts w:asciiTheme="majorHAnsi" w:hAnsiTheme="majorHAnsi"/>
          <w:sz w:val="32"/>
          <w:szCs w:val="32"/>
        </w:rPr>
        <w:t>kologie krajiny</w:t>
      </w:r>
    </w:p>
    <w:p w:rsidR="000C4B52" w:rsidRPr="00F96102" w:rsidRDefault="000C4B52" w:rsidP="000C4B52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6)E</w:t>
      </w:r>
      <w:r w:rsidRPr="00F96102">
        <w:rPr>
          <w:rFonts w:asciiTheme="majorHAnsi" w:hAnsiTheme="majorHAnsi"/>
          <w:sz w:val="32"/>
          <w:szCs w:val="32"/>
        </w:rPr>
        <w:t xml:space="preserve">kologie globální </w:t>
      </w:r>
    </w:p>
    <w:p w:rsidR="000C4B52" w:rsidRPr="00F96102" w:rsidRDefault="000C4B52" w:rsidP="000C4B52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7)E</w:t>
      </w:r>
      <w:r w:rsidRPr="00F96102">
        <w:rPr>
          <w:rFonts w:asciiTheme="majorHAnsi" w:hAnsiTheme="majorHAnsi"/>
          <w:sz w:val="32"/>
          <w:szCs w:val="32"/>
        </w:rPr>
        <w:t xml:space="preserve">kologie aplikovaná a produkční </w:t>
      </w:r>
    </w:p>
    <w:p w:rsidR="000C4B52" w:rsidRPr="00F96102" w:rsidRDefault="000C4B52" w:rsidP="000C4B52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8)A</w:t>
      </w:r>
      <w:r w:rsidRPr="00F96102">
        <w:rPr>
          <w:rFonts w:asciiTheme="majorHAnsi" w:hAnsiTheme="majorHAnsi"/>
          <w:sz w:val="32"/>
          <w:szCs w:val="32"/>
        </w:rPr>
        <w:t>plikace poznatků a produkční analýza</w:t>
      </w:r>
    </w:p>
    <w:p w:rsidR="006F34A7" w:rsidRDefault="006F34A7" w:rsidP="00766B20">
      <w:pPr>
        <w:jc w:val="both"/>
        <w:rPr>
          <w:rFonts w:asciiTheme="majorHAnsi" w:hAnsiTheme="majorHAnsi"/>
          <w:sz w:val="32"/>
          <w:szCs w:val="32"/>
        </w:rPr>
      </w:pPr>
    </w:p>
    <w:p w:rsidR="00E9312C" w:rsidRDefault="00E9312C" w:rsidP="00E9312C">
      <w:pPr>
        <w:pStyle w:val="Titulek"/>
        <w:keepNext/>
      </w:pPr>
      <w:r>
        <w:t xml:space="preserve">Obrázek </w:t>
      </w:r>
      <w:fldSimple w:instr=" SEQ Obrázek \* ARABIC ">
        <w:r w:rsidR="002232A0">
          <w:rPr>
            <w:noProof/>
          </w:rPr>
          <w:t>5</w:t>
        </w:r>
      </w:fldSimple>
      <w:r>
        <w:t xml:space="preserve"> - </w:t>
      </w:r>
      <w:proofErr w:type="spellStart"/>
      <w:r>
        <w:t>Cancún</w:t>
      </w:r>
      <w:proofErr w:type="spellEnd"/>
      <w:r>
        <w:t xml:space="preserve"> Mexiko</w:t>
      </w:r>
    </w:p>
    <w:p w:rsidR="006F34A7" w:rsidRDefault="006F34A7" w:rsidP="006F34A7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C794B86" wp14:editId="54534CEA">
            <wp:extent cx="5760720" cy="4324221"/>
            <wp:effectExtent l="0" t="0" r="0" b="635"/>
            <wp:docPr id="8" name="Obrázek 4" descr="C:\Users\Marcela Machalová\Pictures\07-10-2012\P70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ela Machalová\Pictures\07-10-2012\P7090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4A7" w:rsidRDefault="006F34A7" w:rsidP="006F34A7">
      <w:pPr>
        <w:jc w:val="center"/>
        <w:rPr>
          <w:sz w:val="40"/>
          <w:szCs w:val="40"/>
        </w:rPr>
      </w:pPr>
    </w:p>
    <w:p w:rsidR="006F34A7" w:rsidRPr="00443BFD" w:rsidRDefault="006F34A7" w:rsidP="006F34A7">
      <w:pPr>
        <w:jc w:val="center"/>
        <w:rPr>
          <w:sz w:val="40"/>
          <w:szCs w:val="40"/>
        </w:rPr>
      </w:pPr>
    </w:p>
    <w:p w:rsidR="006F34A7" w:rsidRPr="00443BFD" w:rsidRDefault="006F34A7" w:rsidP="006F34A7"/>
    <w:p w:rsidR="006F34A7" w:rsidRDefault="006F34A7" w:rsidP="006F34A7"/>
    <w:p w:rsidR="004F66D9" w:rsidRDefault="004F66D9" w:rsidP="006F34A7">
      <w:pPr>
        <w:rPr>
          <w:sz w:val="24"/>
          <w:szCs w:val="24"/>
        </w:rPr>
      </w:pPr>
    </w:p>
    <w:p w:rsidR="004F66D9" w:rsidRDefault="004F66D9" w:rsidP="00F67C40">
      <w:pPr>
        <w:pStyle w:val="Nadpis2"/>
      </w:pPr>
      <w:r>
        <w:t xml:space="preserve">Použité zdroje: </w:t>
      </w:r>
    </w:p>
    <w:p w:rsidR="004F66D9" w:rsidRPr="006E096A" w:rsidRDefault="004F66D9" w:rsidP="006F34A7">
      <w:proofErr w:type="gramStart"/>
      <w:r w:rsidRPr="006E096A">
        <w:t xml:space="preserve">KVASNIČKOVÁ, D.. </w:t>
      </w:r>
      <w:r w:rsidRPr="006E096A">
        <w:rPr>
          <w:i/>
          <w:iCs/>
        </w:rPr>
        <w:t>Základy</w:t>
      </w:r>
      <w:proofErr w:type="gramEnd"/>
      <w:r w:rsidRPr="006E096A">
        <w:rPr>
          <w:i/>
          <w:iCs/>
        </w:rPr>
        <w:t xml:space="preserve"> ekologie</w:t>
      </w:r>
      <w:r w:rsidRPr="006E096A">
        <w:t>. Brno: Fortuna, 2010, ISBN 80-7168-902-5.</w:t>
      </w:r>
    </w:p>
    <w:p w:rsidR="006E096A" w:rsidRPr="006E096A" w:rsidRDefault="006E096A" w:rsidP="006E096A">
      <w:r w:rsidRPr="006E096A">
        <w:t xml:space="preserve">WOLAND, </w:t>
      </w:r>
      <w:proofErr w:type="spellStart"/>
      <w:r w:rsidRPr="006E096A">
        <w:t>Messer</w:t>
      </w:r>
      <w:proofErr w:type="spellEnd"/>
      <w:r w:rsidRPr="006E096A">
        <w:t xml:space="preserve">. </w:t>
      </w:r>
      <w:r w:rsidRPr="006E096A">
        <w:rPr>
          <w:i/>
          <w:iCs/>
        </w:rPr>
        <w:t>Wikipedia.cz</w:t>
      </w:r>
      <w:r w:rsidRPr="006E096A">
        <w:t xml:space="preserve"> [online]. [cit. </w:t>
      </w:r>
      <w:proofErr w:type="gramStart"/>
      <w:r w:rsidRPr="006E096A">
        <w:t>8.1.2013</w:t>
      </w:r>
      <w:proofErr w:type="gramEnd"/>
      <w:r w:rsidRPr="006E096A">
        <w:t xml:space="preserve">]. Dostupný na WWW: http://cs.wikipedia.org/wiki/Soubor:Biological_cell.svg     </w:t>
      </w:r>
    </w:p>
    <w:p w:rsidR="006E096A" w:rsidRDefault="006E096A" w:rsidP="006F34A7"/>
    <w:p w:rsidR="006F34A7" w:rsidRDefault="006F34A7" w:rsidP="006F34A7">
      <w:r>
        <w:t>Pokud není uvedeno jinak, jsou použité objekty vlastní originální tvorbou autora.</w:t>
      </w:r>
    </w:p>
    <w:p w:rsidR="00990FF6" w:rsidRDefault="00990FF6">
      <w:pPr>
        <w:rPr>
          <w:b/>
          <w:sz w:val="24"/>
        </w:rPr>
      </w:pPr>
    </w:p>
    <w:p w:rsidR="003E7A51" w:rsidRPr="00F95CF0" w:rsidRDefault="00F95CF0" w:rsidP="003E7A51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bottomMargin">
              <wp:posOffset>-1440180</wp:posOffset>
            </wp:positionV>
            <wp:extent cx="5757496" cy="1424354"/>
            <wp:effectExtent l="19050" t="0" r="0" b="0"/>
            <wp:wrapSquare wrapText="bothSides"/>
            <wp:docPr id="2" name="obrázek 1" descr="http://www.renomecz.cz/opvk%20logo%20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nomecz.cz/opvk%20logo%20b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142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B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margin-left:0;margin-top:-154.2pt;width:453.55pt;height:38.8pt;z-index:251662336;visibility:visible;mso-position-horizontal:center;mso-position-horizontal-relative:margin;mso-position-vertical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ZVgg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" stroked="f">
            <v:textbox>
              <w:txbxContent>
                <w:p w:rsidR="003E7A51" w:rsidRDefault="003E7A51" w:rsidP="003E7A51">
                  <w:pPr>
                    <w:jc w:val="center"/>
                  </w:pPr>
                  <w:r w:rsidRPr="00F95CF0">
                    <w:rPr>
                      <w:sz w:val="24"/>
                    </w:rPr>
                    <w:t>Materiály jsou určeny pro bezplatné používání pro potřeby výuky a vzdělávání na všech typech škol a školských zařízení. Jakékoli další využití podléhá autorskému zákonu.</w:t>
                  </w:r>
                </w:p>
              </w:txbxContent>
            </v:textbox>
            <w10:wrap anchorx="margin" anchory="margin"/>
            <w10:anchorlock/>
          </v:shape>
        </w:pict>
      </w:r>
    </w:p>
    <w:sectPr w:rsidR="003E7A51" w:rsidRPr="00F95CF0" w:rsidSect="006E400E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B20" w:rsidRDefault="00766B20" w:rsidP="00766B20">
      <w:pPr>
        <w:spacing w:after="0" w:line="240" w:lineRule="auto"/>
      </w:pPr>
      <w:r>
        <w:separator/>
      </w:r>
    </w:p>
  </w:endnote>
  <w:endnote w:type="continuationSeparator" w:id="0">
    <w:p w:rsidR="00766B20" w:rsidRDefault="00766B20" w:rsidP="00766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1385745"/>
      <w:docPartObj>
        <w:docPartGallery w:val="Page Numbers (Bottom of Page)"/>
        <w:docPartUnique/>
      </w:docPartObj>
    </w:sdtPr>
    <w:sdtEndPr/>
    <w:sdtContent>
      <w:p w:rsidR="00455031" w:rsidRDefault="0045503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4B52">
          <w:rPr>
            <w:noProof/>
          </w:rPr>
          <w:t>5</w:t>
        </w:r>
        <w:r>
          <w:fldChar w:fldCharType="end"/>
        </w:r>
      </w:p>
    </w:sdtContent>
  </w:sdt>
  <w:p w:rsidR="00455031" w:rsidRDefault="0045503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B20" w:rsidRDefault="00766B20" w:rsidP="00766B20">
      <w:pPr>
        <w:spacing w:after="0" w:line="240" w:lineRule="auto"/>
      </w:pPr>
      <w:r>
        <w:separator/>
      </w:r>
    </w:p>
  </w:footnote>
  <w:footnote w:type="continuationSeparator" w:id="0">
    <w:p w:rsidR="00766B20" w:rsidRDefault="00766B20" w:rsidP="00766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B20" w:rsidRDefault="00766B20">
    <w:pPr>
      <w:pStyle w:val="Zhlav"/>
      <w:jc w:val="center"/>
    </w:pPr>
  </w:p>
  <w:p w:rsidR="00766B20" w:rsidRDefault="00766B2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681B"/>
    <w:multiLevelType w:val="hybridMultilevel"/>
    <w:tmpl w:val="BBE6E7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FD1850"/>
    <w:multiLevelType w:val="hybridMultilevel"/>
    <w:tmpl w:val="CCDC9B6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963F01"/>
    <w:multiLevelType w:val="hybridMultilevel"/>
    <w:tmpl w:val="3BC0844C"/>
    <w:lvl w:ilvl="0" w:tplc="5FB2AADC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C24B4E"/>
    <w:multiLevelType w:val="hybridMultilevel"/>
    <w:tmpl w:val="E8E8BCA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34A7"/>
    <w:rsid w:val="000B7CCE"/>
    <w:rsid w:val="000C4B52"/>
    <w:rsid w:val="00114D24"/>
    <w:rsid w:val="00161972"/>
    <w:rsid w:val="00214FB8"/>
    <w:rsid w:val="002232A0"/>
    <w:rsid w:val="002714F9"/>
    <w:rsid w:val="002E066C"/>
    <w:rsid w:val="003B71AD"/>
    <w:rsid w:val="003C7C9F"/>
    <w:rsid w:val="003E5856"/>
    <w:rsid w:val="003E7A51"/>
    <w:rsid w:val="00455031"/>
    <w:rsid w:val="004857AF"/>
    <w:rsid w:val="004F66D9"/>
    <w:rsid w:val="00527A72"/>
    <w:rsid w:val="00596417"/>
    <w:rsid w:val="005E3AF4"/>
    <w:rsid w:val="00686666"/>
    <w:rsid w:val="006E096A"/>
    <w:rsid w:val="006E400E"/>
    <w:rsid w:val="006F34A7"/>
    <w:rsid w:val="00766B20"/>
    <w:rsid w:val="00785018"/>
    <w:rsid w:val="007858E9"/>
    <w:rsid w:val="007C3E9A"/>
    <w:rsid w:val="00803114"/>
    <w:rsid w:val="00810D2E"/>
    <w:rsid w:val="00861FD3"/>
    <w:rsid w:val="0096381A"/>
    <w:rsid w:val="00990FF6"/>
    <w:rsid w:val="00B77E3D"/>
    <w:rsid w:val="00BC5BBB"/>
    <w:rsid w:val="00C00FA4"/>
    <w:rsid w:val="00C30A9B"/>
    <w:rsid w:val="00D52741"/>
    <w:rsid w:val="00DC0D87"/>
    <w:rsid w:val="00E63BBC"/>
    <w:rsid w:val="00E9312C"/>
    <w:rsid w:val="00EC4065"/>
    <w:rsid w:val="00F23A38"/>
    <w:rsid w:val="00F67C40"/>
    <w:rsid w:val="00F95CF0"/>
    <w:rsid w:val="00FA218D"/>
    <w:rsid w:val="00FC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857AF"/>
  </w:style>
  <w:style w:type="paragraph" w:styleId="Nadpis1">
    <w:name w:val="heading 1"/>
    <w:basedOn w:val="Normln"/>
    <w:next w:val="Normln"/>
    <w:link w:val="Nadpis1Char"/>
    <w:uiPriority w:val="9"/>
    <w:qFormat/>
    <w:rsid w:val="006F34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F34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61972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1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197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619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61972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990FF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6F34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6F3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66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6B20"/>
  </w:style>
  <w:style w:type="paragraph" w:styleId="Zpat">
    <w:name w:val="footer"/>
    <w:basedOn w:val="Normln"/>
    <w:link w:val="ZpatChar"/>
    <w:uiPriority w:val="99"/>
    <w:unhideWhenUsed/>
    <w:rsid w:val="00766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6B20"/>
  </w:style>
  <w:style w:type="paragraph" w:styleId="Titulek">
    <w:name w:val="caption"/>
    <w:basedOn w:val="Normln"/>
    <w:next w:val="Normln"/>
    <w:uiPriority w:val="35"/>
    <w:unhideWhenUsed/>
    <w:qFormat/>
    <w:rsid w:val="005E3AF4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hyperlink" Target="http://cs.wikipedia.org/wiki/Endoplazmatick%C3%A9_retikulum" TargetMode="External"/><Relationship Id="rId26" Type="http://schemas.openxmlformats.org/officeDocument/2006/relationships/hyperlink" Target="http://cs.wikipedia.org/wiki/Centriola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cs.wikipedia.org/wiki/Endoplazmatick%C3%A9_retikulu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s.wikipedia.org/wiki/Soubor:Biological_cell.svg" TargetMode="External"/><Relationship Id="rId17" Type="http://schemas.openxmlformats.org/officeDocument/2006/relationships/hyperlink" Target="http://cs.wikipedia.org/wiki/Vezikul" TargetMode="External"/><Relationship Id="rId25" Type="http://schemas.openxmlformats.org/officeDocument/2006/relationships/hyperlink" Target="http://cs.wikipedia.org/wiki/Lysoz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cs.wikipedia.org/wiki/Ribozom" TargetMode="External"/><Relationship Id="rId20" Type="http://schemas.openxmlformats.org/officeDocument/2006/relationships/hyperlink" Target="http://cs.wikipedia.org/wiki/Cytoskelet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cs.wikipedia.org/wiki/Cytosol" TargetMode="External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http://cs.wikipedia.org/wiki/Bun%C4%9B%C4%8Dn%C3%A9_j%C3%A1dro" TargetMode="External"/><Relationship Id="rId23" Type="http://schemas.openxmlformats.org/officeDocument/2006/relationships/hyperlink" Target="http://cs.wikipedia.org/wiki/Vakuola" TargetMode="External"/><Relationship Id="rId28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://cs.wikipedia.org/wiki/Golgiho_apar%C3%A1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s.wikipedia.org/wiki/Jad%C3%A9rko" TargetMode="External"/><Relationship Id="rId22" Type="http://schemas.openxmlformats.org/officeDocument/2006/relationships/hyperlink" Target="http://cs.wikipedia.org/wiki/Mitochondrie" TargetMode="External"/><Relationship Id="rId27" Type="http://schemas.openxmlformats.org/officeDocument/2006/relationships/image" Target="media/image6.jpe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UM\uvodni_strana_DU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A7EDEE3879E4F4F8F18E0033AC6DDA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E7B6873-AC12-4D81-90DF-CDE5C1842D30}"/>
      </w:docPartPr>
      <w:docPartBody>
        <w:p w:rsidR="00E44901" w:rsidRDefault="00E44901">
          <w:pPr>
            <w:pStyle w:val="6A7EDEE3879E4F4F8F18E0033AC6DDAD"/>
          </w:pPr>
          <w:r w:rsidRPr="00906A0D">
            <w:rPr>
              <w:rStyle w:val="Zstupntext"/>
            </w:rPr>
            <w:t>Klepněte sem a zadejte text.</w:t>
          </w:r>
        </w:p>
      </w:docPartBody>
    </w:docPart>
    <w:docPart>
      <w:docPartPr>
        <w:name w:val="C6EFA3786C58451B81D2E47C4F7CBD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7C4E8A-E90A-4189-AEAA-22E7442DC231}"/>
      </w:docPartPr>
      <w:docPartBody>
        <w:p w:rsidR="00E44901" w:rsidRDefault="00E44901">
          <w:pPr>
            <w:pStyle w:val="C6EFA3786C58451B81D2E47C4F7CBD0C"/>
          </w:pPr>
          <w:r w:rsidRPr="00906A0D">
            <w:rPr>
              <w:rStyle w:val="Zstupntext"/>
            </w:rPr>
            <w:t>Klepněte sem a zadejte text.</w:t>
          </w:r>
        </w:p>
      </w:docPartBody>
    </w:docPart>
    <w:docPart>
      <w:docPartPr>
        <w:name w:val="2385EC8189CD4615A0339E271C7B0A0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C592961-7ABF-4A4B-9E59-602DDD401AC7}"/>
      </w:docPartPr>
      <w:docPartBody>
        <w:p w:rsidR="00E44901" w:rsidRDefault="00E44901">
          <w:pPr>
            <w:pStyle w:val="2385EC8189CD4615A0339E271C7B0A04"/>
          </w:pPr>
          <w:r w:rsidRPr="00906A0D">
            <w:rPr>
              <w:rStyle w:val="Zstupntext"/>
            </w:rPr>
            <w:t>Klepněte sem a zadejte text.</w:t>
          </w:r>
        </w:p>
      </w:docPartBody>
    </w:docPart>
    <w:docPart>
      <w:docPartPr>
        <w:name w:val="7C6B632412D64FF7BFBD8B11B2467FF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97F1200-6126-4B8B-B32A-92FEFEBD7F49}"/>
      </w:docPartPr>
      <w:docPartBody>
        <w:p w:rsidR="00E44901" w:rsidRDefault="00E44901">
          <w:pPr>
            <w:pStyle w:val="7C6B632412D64FF7BFBD8B11B2467FFB"/>
          </w:pPr>
          <w:r w:rsidRPr="00906A0D">
            <w:rPr>
              <w:rStyle w:val="Zstupntext"/>
            </w:rPr>
            <w:t>Klepněte sem a zadejte text.</w:t>
          </w:r>
        </w:p>
      </w:docPartBody>
    </w:docPart>
    <w:docPart>
      <w:docPartPr>
        <w:name w:val="92B8428174EC4FE5BCA7E5F567857E5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0B39A0-3341-4157-8829-30867BD05004}"/>
      </w:docPartPr>
      <w:docPartBody>
        <w:p w:rsidR="00E44901" w:rsidRDefault="00E44901">
          <w:pPr>
            <w:pStyle w:val="92B8428174EC4FE5BCA7E5F567857E50"/>
          </w:pPr>
          <w:r w:rsidRPr="00906A0D">
            <w:rPr>
              <w:rStyle w:val="Zstupntext"/>
            </w:rPr>
            <w:t>Klepněte sem a zadejte text.</w:t>
          </w:r>
        </w:p>
      </w:docPartBody>
    </w:docPart>
    <w:docPart>
      <w:docPartPr>
        <w:name w:val="4331FC9304424C138D9AA0CF1933C2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9C1F54-B895-4517-9666-AD38C1323E5E}"/>
      </w:docPartPr>
      <w:docPartBody>
        <w:p w:rsidR="00E44901" w:rsidRDefault="00E44901">
          <w:pPr>
            <w:pStyle w:val="4331FC9304424C138D9AA0CF1933C2A5"/>
          </w:pPr>
          <w:r w:rsidRPr="00B75AFA">
            <w:rPr>
              <w:rStyle w:val="Zstupntext"/>
            </w:rPr>
            <w:t>Klikněte sem a zadejte datum.</w:t>
          </w:r>
        </w:p>
      </w:docPartBody>
    </w:docPart>
    <w:docPart>
      <w:docPartPr>
        <w:name w:val="5F4BBC4CA74E4DBFBE8C03D5EC4D0C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5F118F-9E68-41AC-8755-140CC037E609}"/>
      </w:docPartPr>
      <w:docPartBody>
        <w:p w:rsidR="00E44901" w:rsidRDefault="00E44901">
          <w:pPr>
            <w:pStyle w:val="5F4BBC4CA74E4DBFBE8C03D5EC4D0C7A"/>
          </w:pPr>
          <w:r w:rsidRPr="00B75AFA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E44901"/>
    <w:rsid w:val="005B5403"/>
    <w:rsid w:val="005F049A"/>
    <w:rsid w:val="00B7382F"/>
    <w:rsid w:val="00C5488E"/>
    <w:rsid w:val="00D56312"/>
    <w:rsid w:val="00DE66D5"/>
    <w:rsid w:val="00E44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4490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44901"/>
    <w:rPr>
      <w:color w:val="808080"/>
    </w:rPr>
  </w:style>
  <w:style w:type="paragraph" w:customStyle="1" w:styleId="6A7EDEE3879E4F4F8F18E0033AC6DDAD">
    <w:name w:val="6A7EDEE3879E4F4F8F18E0033AC6DDAD"/>
    <w:rsid w:val="00E44901"/>
  </w:style>
  <w:style w:type="paragraph" w:customStyle="1" w:styleId="C6EFA3786C58451B81D2E47C4F7CBD0C">
    <w:name w:val="C6EFA3786C58451B81D2E47C4F7CBD0C"/>
    <w:rsid w:val="00E44901"/>
  </w:style>
  <w:style w:type="paragraph" w:customStyle="1" w:styleId="2385EC8189CD4615A0339E271C7B0A04">
    <w:name w:val="2385EC8189CD4615A0339E271C7B0A04"/>
    <w:rsid w:val="00E44901"/>
  </w:style>
  <w:style w:type="paragraph" w:customStyle="1" w:styleId="7C6B632412D64FF7BFBD8B11B2467FFB">
    <w:name w:val="7C6B632412D64FF7BFBD8B11B2467FFB"/>
    <w:rsid w:val="00E44901"/>
  </w:style>
  <w:style w:type="paragraph" w:customStyle="1" w:styleId="92B8428174EC4FE5BCA7E5F567857E50">
    <w:name w:val="92B8428174EC4FE5BCA7E5F567857E50"/>
    <w:rsid w:val="00E44901"/>
  </w:style>
  <w:style w:type="paragraph" w:customStyle="1" w:styleId="4331FC9304424C138D9AA0CF1933C2A5">
    <w:name w:val="4331FC9304424C138D9AA0CF1933C2A5"/>
    <w:rsid w:val="00E44901"/>
  </w:style>
  <w:style w:type="paragraph" w:customStyle="1" w:styleId="5F4BBC4CA74E4DBFBE8C03D5EC4D0C7A">
    <w:name w:val="5F4BBC4CA74E4DBFBE8C03D5EC4D0C7A"/>
    <w:rsid w:val="00E4490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uvodni_strana_DUM.dotx</Template>
  <TotalTime>179</TotalTime>
  <Pages>7</Pages>
  <Words>547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xyz</Company>
  <LinksUpToDate>false</LinksUpToDate>
  <CharactersWithSpaces>3772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machalova</dc:creator>
  <cp:keywords/>
  <dc:description/>
  <cp:lastModifiedBy>Martin Štorek</cp:lastModifiedBy>
  <cp:revision>20</cp:revision>
  <cp:lastPrinted>2013-01-21T11:51:00Z</cp:lastPrinted>
  <dcterms:created xsi:type="dcterms:W3CDTF">2013-01-09T11:15:00Z</dcterms:created>
  <dcterms:modified xsi:type="dcterms:W3CDTF">2013-04-01T18:15:00Z</dcterms:modified>
</cp:coreProperties>
</file>